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03F41" w14:textId="77777777" w:rsidR="00BA034D" w:rsidRPr="00486029" w:rsidRDefault="00BA034D" w:rsidP="00BA034D">
      <w:pPr>
        <w:spacing w:before="100" w:after="100" w:line="240" w:lineRule="auto"/>
        <w:jc w:val="center"/>
        <w:rPr>
          <w:rFonts w:ascii="Arial" w:hAnsi="Arial"/>
          <w:b/>
          <w:sz w:val="36"/>
          <w:szCs w:val="36"/>
          <w:lang w:val="en-GB"/>
        </w:rPr>
      </w:pPr>
      <w:r w:rsidRPr="00486029">
        <w:rPr>
          <w:rFonts w:ascii="Arial" w:hAnsi="Arial"/>
          <w:b/>
          <w:sz w:val="36"/>
          <w:szCs w:val="36"/>
          <w:lang w:val="en-GB"/>
        </w:rPr>
        <w:t>APPLICATION FORM</w:t>
      </w:r>
    </w:p>
    <w:p w14:paraId="3FA75EE1" w14:textId="77777777" w:rsidR="00CF58C1" w:rsidRDefault="00BA034D" w:rsidP="00CF58C1">
      <w:pPr>
        <w:keepNext/>
        <w:spacing w:before="100" w:after="100" w:line="240" w:lineRule="auto"/>
        <w:jc w:val="center"/>
        <w:outlineLvl w:val="0"/>
        <w:rPr>
          <w:rFonts w:ascii="Arial" w:hAnsi="Arial" w:cs="Arial"/>
          <w:b/>
          <w:bCs/>
          <w:kern w:val="32"/>
          <w:sz w:val="32"/>
          <w:szCs w:val="32"/>
          <w:lang w:val="en-GB"/>
        </w:rPr>
      </w:pPr>
      <w:r w:rsidRPr="00486029">
        <w:rPr>
          <w:rFonts w:ascii="Arial" w:hAnsi="Arial" w:cs="Arial"/>
          <w:b/>
          <w:bCs/>
          <w:kern w:val="32"/>
          <w:sz w:val="32"/>
          <w:szCs w:val="32"/>
          <w:lang w:val="en-GB"/>
        </w:rPr>
        <w:t>Healthy Workplaces Good Practice Awards Competition 2019</w:t>
      </w:r>
    </w:p>
    <w:p w14:paraId="12EFB568" w14:textId="77777777" w:rsidR="00BA034D" w:rsidRPr="00486029" w:rsidRDefault="00CF58C1" w:rsidP="00CF58C1">
      <w:pPr>
        <w:keepNext/>
        <w:spacing w:before="100" w:after="100" w:line="240" w:lineRule="auto"/>
        <w:jc w:val="center"/>
        <w:outlineLvl w:val="0"/>
        <w:rPr>
          <w:rFonts w:ascii="Arial" w:hAnsi="Arial" w:cs="Arial"/>
          <w:b/>
          <w:bCs/>
          <w:kern w:val="32"/>
          <w:sz w:val="32"/>
          <w:szCs w:val="32"/>
          <w:lang w:val="en-GB"/>
        </w:rPr>
      </w:pPr>
      <w:r>
        <w:rPr>
          <w:rFonts w:ascii="Arial" w:hAnsi="Arial" w:cs="Arial"/>
          <w:b/>
          <w:bCs/>
          <w:kern w:val="32"/>
          <w:sz w:val="32"/>
          <w:szCs w:val="32"/>
          <w:lang w:val="en-GB"/>
        </w:rPr>
        <w:t>KOSOVO</w:t>
      </w:r>
    </w:p>
    <w:p w14:paraId="110F1E31" w14:textId="77777777" w:rsidR="00B6139D" w:rsidRPr="00486029" w:rsidRDefault="00B6139D" w:rsidP="00BA034D">
      <w:pPr>
        <w:keepNext/>
        <w:spacing w:after="60"/>
        <w:jc w:val="center"/>
        <w:outlineLvl w:val="0"/>
        <w:rPr>
          <w:rFonts w:ascii="Arial" w:hAnsi="Arial" w:cs="Arial"/>
          <w:bCs/>
          <w:kern w:val="32"/>
          <w:sz w:val="16"/>
          <w:szCs w:val="16"/>
          <w:lang w:val="en-GB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7119"/>
      </w:tblGrid>
      <w:tr w:rsidR="00BA034D" w:rsidRPr="00486029" w14:paraId="5B9E5B9C" w14:textId="77777777" w:rsidTr="0070253E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0C05F540" w14:textId="77777777" w:rsidR="00BA034D" w:rsidRPr="00486029" w:rsidRDefault="00BA034D" w:rsidP="0070253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8602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EXAMPLE OF GOOD PRACTICE </w:t>
            </w:r>
          </w:p>
        </w:tc>
      </w:tr>
      <w:tr w:rsidR="00BA034D" w:rsidRPr="00486029" w14:paraId="28EE7139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52D54D3" w14:textId="77777777" w:rsidR="00BA034D" w:rsidRPr="00486029" w:rsidRDefault="00B41354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Title of example</w:t>
            </w:r>
          </w:p>
        </w:tc>
        <w:tc>
          <w:tcPr>
            <w:tcW w:w="7119" w:type="dxa"/>
          </w:tcPr>
          <w:p w14:paraId="171C04BC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38A0AE28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E7A51C6" w14:textId="77777777" w:rsidR="00BA034D" w:rsidRPr="00486029" w:rsidRDefault="00B41354" w:rsidP="00964381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 xml:space="preserve">Name of enterprise </w:t>
            </w:r>
          </w:p>
        </w:tc>
        <w:tc>
          <w:tcPr>
            <w:tcW w:w="7119" w:type="dxa"/>
          </w:tcPr>
          <w:p w14:paraId="15A0105E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0FE31349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745FD5E" w14:textId="77777777" w:rsidR="00BA034D" w:rsidRPr="00486029" w:rsidRDefault="00B41354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Number of workers</w:t>
            </w:r>
          </w:p>
        </w:tc>
        <w:tc>
          <w:tcPr>
            <w:tcW w:w="7119" w:type="dxa"/>
          </w:tcPr>
          <w:p w14:paraId="2315A18B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3CA9B331" w14:textId="77777777" w:rsidTr="0070253E">
        <w:trPr>
          <w:trHeight w:hRule="exact" w:val="331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5679D6E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Address</w:t>
            </w:r>
          </w:p>
        </w:tc>
        <w:tc>
          <w:tcPr>
            <w:tcW w:w="7119" w:type="dxa"/>
          </w:tcPr>
          <w:p w14:paraId="430F4A7F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02E13211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54C3C76" w14:textId="77777777" w:rsidR="00BA034D" w:rsidRPr="00486029" w:rsidRDefault="00BA034D" w:rsidP="0059704E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 xml:space="preserve">Telephone </w:t>
            </w:r>
            <w:r w:rsidR="0059704E" w:rsidRPr="00486029">
              <w:rPr>
                <w:rFonts w:ascii="Arial" w:hAnsi="Arial" w:cs="Arial"/>
                <w:b/>
                <w:sz w:val="20"/>
                <w:lang w:val="en-GB"/>
              </w:rPr>
              <w:t>number</w:t>
            </w:r>
          </w:p>
        </w:tc>
        <w:tc>
          <w:tcPr>
            <w:tcW w:w="7119" w:type="dxa"/>
          </w:tcPr>
          <w:p w14:paraId="68B856A7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5E5C4010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44A7126" w14:textId="77777777" w:rsidR="00BA034D" w:rsidRPr="00486029" w:rsidRDefault="00BA034D" w:rsidP="0059704E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 xml:space="preserve">Fax </w:t>
            </w:r>
            <w:r w:rsidR="0059704E" w:rsidRPr="00486029">
              <w:rPr>
                <w:rFonts w:ascii="Arial" w:hAnsi="Arial" w:cs="Arial"/>
                <w:b/>
                <w:sz w:val="20"/>
                <w:lang w:val="en-GB"/>
              </w:rPr>
              <w:t>number</w:t>
            </w:r>
          </w:p>
        </w:tc>
        <w:tc>
          <w:tcPr>
            <w:tcW w:w="7119" w:type="dxa"/>
          </w:tcPr>
          <w:p w14:paraId="06E3706A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3ECEB981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4129070" w14:textId="1775E35E" w:rsidR="00BA034D" w:rsidRPr="00486029" w:rsidRDefault="00165BE7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 xml:space="preserve">Name of </w:t>
            </w:r>
            <w:r w:rsidR="00BA034D" w:rsidRPr="00486029">
              <w:rPr>
                <w:rFonts w:ascii="Arial" w:hAnsi="Arial" w:cs="Arial"/>
                <w:b/>
                <w:sz w:val="20"/>
                <w:lang w:val="en-GB"/>
              </w:rPr>
              <w:t>person representing the management</w:t>
            </w:r>
            <w:r w:rsidR="00BD7A56">
              <w:rPr>
                <w:rFonts w:ascii="Arial" w:hAnsi="Arial" w:cs="Arial"/>
                <w:b/>
                <w:sz w:val="20"/>
                <w:lang w:val="en-GB"/>
              </w:rPr>
              <w:t xml:space="preserve"> </w:t>
            </w:r>
            <w:r w:rsidR="003A17C0" w:rsidRPr="00486029">
              <w:rPr>
                <w:rFonts w:ascii="Arial" w:hAnsi="Arial" w:cs="Arial"/>
                <w:b/>
                <w:sz w:val="20"/>
                <w:lang w:val="en-GB"/>
              </w:rPr>
              <w:t>of the organisation</w:t>
            </w:r>
          </w:p>
        </w:tc>
        <w:tc>
          <w:tcPr>
            <w:tcW w:w="7119" w:type="dxa"/>
          </w:tcPr>
          <w:p w14:paraId="273BDE5F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0C3751A8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BAF5F49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Email</w:t>
            </w:r>
          </w:p>
        </w:tc>
        <w:tc>
          <w:tcPr>
            <w:tcW w:w="7119" w:type="dxa"/>
          </w:tcPr>
          <w:p w14:paraId="31E729B2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14BA072B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1445227" w14:textId="77777777" w:rsidR="00BA034D" w:rsidRPr="00486029" w:rsidRDefault="00165BE7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 xml:space="preserve">Name of </w:t>
            </w:r>
            <w:r w:rsidR="00BA034D" w:rsidRPr="00486029">
              <w:rPr>
                <w:rFonts w:ascii="Arial" w:hAnsi="Arial" w:cs="Arial"/>
                <w:b/>
                <w:sz w:val="20"/>
                <w:lang w:val="en-GB"/>
              </w:rPr>
              <w:t>person representing the workers</w:t>
            </w:r>
          </w:p>
        </w:tc>
        <w:tc>
          <w:tcPr>
            <w:tcW w:w="7119" w:type="dxa"/>
          </w:tcPr>
          <w:p w14:paraId="75107DE1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19E9CC73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FB1BBC9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Email</w:t>
            </w:r>
          </w:p>
        </w:tc>
        <w:tc>
          <w:tcPr>
            <w:tcW w:w="7119" w:type="dxa"/>
          </w:tcPr>
          <w:p w14:paraId="207DEC95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395513B9" w14:textId="77777777" w:rsidR="00B41354" w:rsidRPr="00486029" w:rsidRDefault="00B41354">
      <w:pPr>
        <w:rPr>
          <w:lang w:val="en-GB"/>
        </w:rPr>
      </w:pPr>
      <w:r w:rsidRPr="00486029">
        <w:rPr>
          <w:lang w:val="en-GB"/>
        </w:rPr>
        <w:br w:type="page"/>
      </w: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2"/>
        <w:gridCol w:w="7087"/>
      </w:tblGrid>
      <w:tr w:rsidR="00BA034D" w:rsidRPr="00486029" w14:paraId="2CE3A2C9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FE25FAD" w14:textId="77777777" w:rsidR="00BA034D" w:rsidRPr="00486029" w:rsidRDefault="00B41354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lastRenderedPageBreak/>
              <w:t>Organisation providing the information (if different from above)</w:t>
            </w:r>
          </w:p>
        </w:tc>
        <w:tc>
          <w:tcPr>
            <w:tcW w:w="7119" w:type="dxa"/>
            <w:gridSpan w:val="2"/>
          </w:tcPr>
          <w:p w14:paraId="7A7D1D8D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457A2CF0" w14:textId="77777777" w:rsidTr="0070253E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3E8B689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Address</w:t>
            </w:r>
          </w:p>
        </w:tc>
        <w:tc>
          <w:tcPr>
            <w:tcW w:w="7119" w:type="dxa"/>
            <w:gridSpan w:val="2"/>
          </w:tcPr>
          <w:p w14:paraId="01AF847C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30BC6857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B1ACD40" w14:textId="20A04DE4" w:rsidR="00BA034D" w:rsidRPr="00486029" w:rsidRDefault="00BA034D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Telephone</w:t>
            </w:r>
            <w:r w:rsidR="00BD7A56">
              <w:rPr>
                <w:rFonts w:ascii="Arial" w:hAnsi="Arial" w:cs="Arial"/>
                <w:b/>
                <w:sz w:val="20"/>
                <w:lang w:val="en-GB"/>
              </w:rPr>
              <w:t xml:space="preserve"> </w:t>
            </w:r>
            <w:r w:rsidR="0059704E" w:rsidRPr="00486029">
              <w:rPr>
                <w:rFonts w:ascii="Arial" w:hAnsi="Arial" w:cs="Arial"/>
                <w:b/>
                <w:sz w:val="20"/>
                <w:lang w:val="en-GB"/>
              </w:rPr>
              <w:t>number</w:t>
            </w:r>
          </w:p>
        </w:tc>
        <w:tc>
          <w:tcPr>
            <w:tcW w:w="7119" w:type="dxa"/>
            <w:gridSpan w:val="2"/>
          </w:tcPr>
          <w:p w14:paraId="4E410DD4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7193F77C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6FBA1C7" w14:textId="77777777" w:rsidR="00BA034D" w:rsidRPr="00486029" w:rsidRDefault="00BA034D" w:rsidP="0059704E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 xml:space="preserve">Fax </w:t>
            </w:r>
            <w:r w:rsidR="0059704E" w:rsidRPr="00486029">
              <w:rPr>
                <w:rFonts w:ascii="Arial" w:hAnsi="Arial" w:cs="Arial"/>
                <w:b/>
                <w:sz w:val="20"/>
                <w:lang w:val="en-GB"/>
              </w:rPr>
              <w:t>number</w:t>
            </w:r>
          </w:p>
        </w:tc>
        <w:tc>
          <w:tcPr>
            <w:tcW w:w="7119" w:type="dxa"/>
            <w:gridSpan w:val="2"/>
          </w:tcPr>
          <w:p w14:paraId="3E7A36C5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64388E7B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48A3AAB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Email</w:t>
            </w:r>
          </w:p>
        </w:tc>
        <w:tc>
          <w:tcPr>
            <w:tcW w:w="7119" w:type="dxa"/>
            <w:gridSpan w:val="2"/>
          </w:tcPr>
          <w:p w14:paraId="55F99E3E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136CD292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8BEFC58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Contact person</w:t>
            </w:r>
          </w:p>
        </w:tc>
        <w:tc>
          <w:tcPr>
            <w:tcW w:w="7119" w:type="dxa"/>
            <w:gridSpan w:val="2"/>
          </w:tcPr>
          <w:p w14:paraId="01E398E2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58FCDC1E" w14:textId="77777777" w:rsidTr="0070253E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0D6F4EC" w14:textId="77777777" w:rsidR="00BA034D" w:rsidRPr="00486029" w:rsidRDefault="00BA034D" w:rsidP="00165BE7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lang w:val="en-GB"/>
              </w:rPr>
              <w:br w:type="page"/>
            </w:r>
            <w:r w:rsidRPr="00486029">
              <w:rPr>
                <w:rFonts w:ascii="Arial" w:hAnsi="Arial" w:cs="Arial"/>
                <w:b/>
                <w:sz w:val="20"/>
                <w:lang w:val="en-GB"/>
              </w:rPr>
              <w:t>S</w:t>
            </w:r>
            <w:r w:rsidR="00165BE7" w:rsidRPr="00486029">
              <w:rPr>
                <w:rFonts w:ascii="Arial" w:hAnsi="Arial" w:cs="Arial"/>
                <w:b/>
                <w:sz w:val="20"/>
                <w:lang w:val="en-GB"/>
              </w:rPr>
              <w:t>ector</w:t>
            </w:r>
            <w:r w:rsidRPr="00486029">
              <w:rPr>
                <w:rFonts w:ascii="Arial" w:hAnsi="Arial" w:cs="Arial"/>
                <w:b/>
                <w:sz w:val="20"/>
                <w:lang w:val="en-GB"/>
              </w:rPr>
              <w:t xml:space="preserve"> (NACE</w:t>
            </w:r>
            <w:r w:rsidR="00DA2170" w:rsidRPr="00486029">
              <w:rPr>
                <w:rFonts w:ascii="Arial" w:hAnsi="Arial" w:cs="Arial"/>
                <w:b/>
                <w:sz w:val="20"/>
                <w:lang w:val="en-GB"/>
              </w:rPr>
              <w:t xml:space="preserve"> c</w:t>
            </w:r>
            <w:r w:rsidRPr="00486029">
              <w:rPr>
                <w:rFonts w:ascii="Arial" w:hAnsi="Arial" w:cs="Arial"/>
                <w:b/>
                <w:sz w:val="20"/>
                <w:lang w:val="en-GB"/>
              </w:rPr>
              <w:t>ode)</w:t>
            </w:r>
          </w:p>
        </w:tc>
        <w:tc>
          <w:tcPr>
            <w:tcW w:w="7119" w:type="dxa"/>
            <w:gridSpan w:val="2"/>
            <w:tcBorders>
              <w:bottom w:val="single" w:sz="4" w:space="0" w:color="auto"/>
            </w:tcBorders>
          </w:tcPr>
          <w:p w14:paraId="617ECFF5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43BB5097" w14:textId="77777777" w:rsidTr="0070253E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7955D3C" w14:textId="77777777" w:rsidR="00BA034D" w:rsidRPr="00486029" w:rsidRDefault="00BA034D" w:rsidP="00964381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Private/public/partly private</w:t>
            </w:r>
          </w:p>
        </w:tc>
        <w:tc>
          <w:tcPr>
            <w:tcW w:w="7119" w:type="dxa"/>
            <w:gridSpan w:val="2"/>
            <w:tcBorders>
              <w:bottom w:val="single" w:sz="4" w:space="0" w:color="auto"/>
            </w:tcBorders>
          </w:tcPr>
          <w:p w14:paraId="3826CE0B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63B2FB8D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40F8D79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BACKGROUND INFORMATION</w:t>
            </w:r>
          </w:p>
        </w:tc>
      </w:tr>
      <w:tr w:rsidR="00BA034D" w:rsidRPr="00486029" w14:paraId="065148AD" w14:textId="77777777" w:rsidTr="0070253E">
        <w:trPr>
          <w:cantSplit/>
        </w:trPr>
        <w:tc>
          <w:tcPr>
            <w:tcW w:w="9747" w:type="dxa"/>
            <w:gridSpan w:val="3"/>
            <w:tcBorders>
              <w:top w:val="nil"/>
              <w:bottom w:val="single" w:sz="4" w:space="0" w:color="auto"/>
            </w:tcBorders>
          </w:tcPr>
          <w:p w14:paraId="64692A96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31939895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6281F957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75DBF54" w14:textId="77777777" w:rsidR="00BA034D" w:rsidRPr="00486029" w:rsidRDefault="00BA034D" w:rsidP="001C155F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PROBLEM/ISSUES IDENTIFIED</w:t>
            </w:r>
          </w:p>
        </w:tc>
      </w:tr>
      <w:tr w:rsidR="00BA034D" w:rsidRPr="00486029" w14:paraId="0C861EF7" w14:textId="77777777" w:rsidTr="0070253E">
        <w:trPr>
          <w:cantSplit/>
        </w:trPr>
        <w:tc>
          <w:tcPr>
            <w:tcW w:w="9747" w:type="dxa"/>
            <w:gridSpan w:val="3"/>
            <w:tcBorders>
              <w:top w:val="nil"/>
              <w:bottom w:val="single" w:sz="4" w:space="0" w:color="auto"/>
            </w:tcBorders>
          </w:tcPr>
          <w:p w14:paraId="2F477A50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642C24A1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1965A48F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05EA17B" w14:textId="77777777" w:rsidR="00BA034D" w:rsidRPr="00486029" w:rsidRDefault="00BA034D" w:rsidP="001C155F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SOLUTION/INTERVENTION/MEASURES TAKEN/WHAT WAS DONE AND HOW</w:t>
            </w:r>
          </w:p>
        </w:tc>
      </w:tr>
      <w:tr w:rsidR="00BA034D" w:rsidRPr="00486029" w14:paraId="41C2EE13" w14:textId="77777777" w:rsidTr="0070253E">
        <w:trPr>
          <w:cantSplit/>
        </w:trPr>
        <w:tc>
          <w:tcPr>
            <w:tcW w:w="9747" w:type="dxa"/>
            <w:gridSpan w:val="3"/>
          </w:tcPr>
          <w:p w14:paraId="6B66B041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5D849131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6339A51D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E34309B" w14:textId="77777777" w:rsidR="00BA034D" w:rsidRPr="00486029" w:rsidRDefault="00BA034D" w:rsidP="001C155F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RESULTS ACHIEVED/EFFECTIVENESS OF THE MEASURES</w:t>
            </w:r>
          </w:p>
        </w:tc>
      </w:tr>
      <w:tr w:rsidR="00BA034D" w:rsidRPr="00486029" w14:paraId="024CC374" w14:textId="77777777" w:rsidTr="0070253E">
        <w:trPr>
          <w:cantSplit/>
        </w:trPr>
        <w:tc>
          <w:tcPr>
            <w:tcW w:w="9747" w:type="dxa"/>
            <w:gridSpan w:val="3"/>
          </w:tcPr>
          <w:p w14:paraId="35803EA6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13F03C7A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64DF0A63" w14:textId="77777777" w:rsidTr="0070253E">
        <w:trPr>
          <w:cantSplit/>
        </w:trPr>
        <w:tc>
          <w:tcPr>
            <w:tcW w:w="9747" w:type="dxa"/>
            <w:gridSpan w:val="3"/>
            <w:shd w:val="clear" w:color="auto" w:fill="F2F2F2"/>
          </w:tcPr>
          <w:p w14:paraId="55F2F648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SUCCESS FACTORS</w:t>
            </w:r>
          </w:p>
        </w:tc>
      </w:tr>
      <w:tr w:rsidR="00BA034D" w:rsidRPr="00486029" w14:paraId="511890B9" w14:textId="77777777" w:rsidTr="0070253E">
        <w:trPr>
          <w:cantSplit/>
        </w:trPr>
        <w:tc>
          <w:tcPr>
            <w:tcW w:w="9747" w:type="dxa"/>
            <w:gridSpan w:val="3"/>
          </w:tcPr>
          <w:p w14:paraId="5B9E6DD3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67E82D23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39171F21" w14:textId="77777777" w:rsidTr="0070253E">
        <w:trPr>
          <w:trHeight w:val="998"/>
        </w:trPr>
        <w:tc>
          <w:tcPr>
            <w:tcW w:w="26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674F076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COSTS/BENEFITS (including human, social and economic costs and benefits)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3F399DE2" w14:textId="77777777" w:rsidR="00BA034D" w:rsidRPr="00486029" w:rsidRDefault="00BA034D" w:rsidP="0070253E">
            <w:pPr>
              <w:rPr>
                <w:rFonts w:ascii="Arial" w:hAnsi="Arial" w:cs="Arial"/>
                <w:lang w:val="en-GB"/>
              </w:rPr>
            </w:pPr>
          </w:p>
          <w:p w14:paraId="206AB7BA" w14:textId="77777777" w:rsidR="00BA034D" w:rsidRPr="00486029" w:rsidRDefault="00BA034D" w:rsidP="0070253E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BA034D" w:rsidRPr="00486029" w14:paraId="0A755012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712168B" w14:textId="77777777" w:rsidR="00BA034D" w:rsidRPr="00486029" w:rsidRDefault="00B41354" w:rsidP="0070253E">
            <w:pPr>
              <w:spacing w:after="0" w:line="240" w:lineRule="auto"/>
              <w:rPr>
                <w:rFonts w:ascii="Arial" w:hAnsi="Arial" w:cs="Arial"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 xml:space="preserve">Additional information: please attach a list of annexes/additional information with short descriptions </w:t>
            </w:r>
            <w:r w:rsidR="00BA034D" w:rsidRPr="00486029">
              <w:rPr>
                <w:rFonts w:ascii="Arial" w:hAnsi="Arial" w:cs="Arial"/>
                <w:b/>
                <w:sz w:val="20"/>
                <w:lang w:val="en-GB"/>
              </w:rPr>
              <w:t>(</w:t>
            </w:r>
            <w:r w:rsidR="00165BE7" w:rsidRPr="00486029">
              <w:rPr>
                <w:rFonts w:ascii="Arial" w:hAnsi="Arial" w:cs="Arial"/>
                <w:b/>
                <w:sz w:val="20"/>
                <w:lang w:val="en-GB"/>
              </w:rPr>
              <w:t>for example</w:t>
            </w:r>
            <w:r w:rsidR="00BA034D" w:rsidRPr="00486029">
              <w:rPr>
                <w:rFonts w:ascii="Arial" w:hAnsi="Arial" w:cs="Arial"/>
                <w:b/>
                <w:sz w:val="20"/>
                <w:lang w:val="en-GB"/>
              </w:rPr>
              <w:t xml:space="preserve"> photos and/or other illustrations of the good practice example</w:t>
            </w:r>
            <w:r w:rsidR="00BA034D" w:rsidRPr="00486029">
              <w:rPr>
                <w:rFonts w:ascii="Arial" w:hAnsi="Arial" w:cs="Arial"/>
                <w:sz w:val="20"/>
                <w:lang w:val="en-GB"/>
              </w:rPr>
              <w:t xml:space="preserve">, </w:t>
            </w:r>
            <w:r w:rsidR="00BA034D" w:rsidRPr="00486029">
              <w:rPr>
                <w:rFonts w:ascii="Arial" w:hAnsi="Arial" w:cs="Arial"/>
                <w:b/>
                <w:sz w:val="20"/>
                <w:lang w:val="en-GB"/>
              </w:rPr>
              <w:t>training materials)</w:t>
            </w:r>
          </w:p>
          <w:p w14:paraId="1BF7BF5F" w14:textId="77777777" w:rsidR="00BA034D" w:rsidRPr="00486029" w:rsidRDefault="00BA034D" w:rsidP="0070253E">
            <w:pPr>
              <w:spacing w:after="0" w:line="240" w:lineRule="auto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75344AA1" w14:textId="77777777" w:rsidTr="0070253E">
        <w:tc>
          <w:tcPr>
            <w:tcW w:w="2660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14:paraId="518D6AA0" w14:textId="77777777" w:rsidR="00BA034D" w:rsidRPr="00486029" w:rsidRDefault="00B41354" w:rsidP="00B41354">
            <w:pPr>
              <w:rPr>
                <w:rFonts w:ascii="Arial" w:hAnsi="Arial" w:cs="Arial"/>
                <w:b/>
                <w:sz w:val="20"/>
                <w:lang w:val="en-GB"/>
              </w:rPr>
            </w:pPr>
            <w:r w:rsidRPr="00486029">
              <w:rPr>
                <w:rFonts w:ascii="Arial" w:hAnsi="Arial" w:cs="Arial"/>
                <w:b/>
                <w:sz w:val="20"/>
                <w:lang w:val="en-GB"/>
              </w:rPr>
              <w:t>Please indicate who should get the award</w:t>
            </w:r>
          </w:p>
        </w:tc>
        <w:tc>
          <w:tcPr>
            <w:tcW w:w="7087" w:type="dxa"/>
            <w:tcBorders>
              <w:top w:val="single" w:sz="4" w:space="0" w:color="auto"/>
            </w:tcBorders>
          </w:tcPr>
          <w:p w14:paraId="39405CC9" w14:textId="77777777" w:rsidR="00BA034D" w:rsidRPr="00486029" w:rsidRDefault="003B32B4" w:rsidP="00D736C7">
            <w:pPr>
              <w:rPr>
                <w:rFonts w:ascii="Arial" w:hAnsi="Arial" w:cs="Arial"/>
                <w:b/>
                <w:lang w:val="en-GB"/>
              </w:rPr>
            </w:pPr>
            <w:sdt>
              <w:sdtPr>
                <w:rPr>
                  <w:rFonts w:ascii="Arial" w:hAnsi="Arial" w:cs="Arial"/>
                  <w:b/>
                  <w:lang w:val="en-GB"/>
                </w:rPr>
                <w:id w:val="-797452813"/>
              </w:sdtPr>
              <w:sdtEndPr/>
              <w:sdtContent>
                <w:r w:rsidR="00D736C7">
                  <w:rPr>
                    <w:rFonts w:ascii="MS Gothic" w:eastAsia="MS Gothic" w:hAnsi="MS Gothic" w:cs="Arial" w:hint="eastAsia"/>
                    <w:b/>
                    <w:lang w:val="en-GB"/>
                  </w:rPr>
                  <w:t>☐</w:t>
                </w:r>
              </w:sdtContent>
            </w:sdt>
            <w:r w:rsidR="00BA034D" w:rsidRPr="00486029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The enterprise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  <w:lang w:val="en-GB"/>
                </w:rPr>
                <w:id w:val="-748429229"/>
              </w:sdtPr>
              <w:sdtEndPr/>
              <w:sdtContent>
                <w:r w:rsidR="00D736C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A034D" w:rsidRPr="00486029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The </w:t>
            </w:r>
            <w:r w:rsidR="00D736C7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information </w:t>
            </w:r>
            <w:r w:rsidR="00BA034D" w:rsidRPr="00486029">
              <w:rPr>
                <w:rFonts w:ascii="Arial" w:hAnsi="Arial" w:cs="Arial"/>
                <w:b/>
                <w:sz w:val="20"/>
                <w:szCs w:val="20"/>
                <w:lang w:val="en-GB"/>
              </w:rPr>
              <w:t>provider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  <w:lang w:val="en-GB"/>
                </w:rPr>
                <w:id w:val="-1829736585"/>
              </w:sdtPr>
              <w:sdtEndPr/>
              <w:sdtContent>
                <w:r w:rsidR="00D736C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A034D" w:rsidRPr="00486029">
              <w:rPr>
                <w:rFonts w:ascii="Arial" w:hAnsi="Arial" w:cs="Arial"/>
                <w:b/>
                <w:sz w:val="20"/>
                <w:szCs w:val="20"/>
                <w:lang w:val="en-GB"/>
              </w:rPr>
              <w:t>Others</w:t>
            </w:r>
          </w:p>
        </w:tc>
      </w:tr>
    </w:tbl>
    <w:p w14:paraId="72200ADB" w14:textId="77777777" w:rsidR="009C1B4B" w:rsidRDefault="009C1B4B" w:rsidP="00BA034D">
      <w:pPr>
        <w:pStyle w:val="BodyText"/>
        <w:ind w:left="284" w:hanging="284"/>
        <w:jc w:val="left"/>
        <w:rPr>
          <w:rFonts w:ascii="Arial" w:hAnsi="Arial" w:cs="Arial"/>
          <w:bCs w:val="0"/>
          <w:sz w:val="20"/>
          <w:szCs w:val="20"/>
          <w:lang w:eastAsia="en-US"/>
        </w:rPr>
      </w:pPr>
    </w:p>
    <w:p w14:paraId="524D63E0" w14:textId="77777777" w:rsidR="00DF1935" w:rsidRPr="00DF1935" w:rsidRDefault="00DF1935" w:rsidP="00BA034D">
      <w:pPr>
        <w:pStyle w:val="BodyText"/>
        <w:ind w:left="284" w:hanging="284"/>
        <w:jc w:val="left"/>
        <w:rPr>
          <w:rFonts w:ascii="Arial" w:hAnsi="Arial" w:cs="Arial"/>
          <w:bCs w:val="0"/>
          <w:sz w:val="20"/>
          <w:szCs w:val="20"/>
          <w:lang w:eastAsia="en-US"/>
        </w:rPr>
      </w:pPr>
      <w:r w:rsidRPr="00DF1935">
        <w:rPr>
          <w:rFonts w:ascii="Arial" w:hAnsi="Arial" w:cs="Arial"/>
          <w:bCs w:val="0"/>
          <w:sz w:val="20"/>
          <w:szCs w:val="20"/>
          <w:lang w:eastAsia="en-US"/>
        </w:rPr>
        <w:lastRenderedPageBreak/>
        <w:t>Please confirm and sign:</w:t>
      </w:r>
      <w:r w:rsidRPr="00DF1935">
        <w:rPr>
          <w:rFonts w:ascii="Arial" w:hAnsi="Arial" w:cs="Arial"/>
          <w:bCs w:val="0"/>
          <w:sz w:val="20"/>
          <w:szCs w:val="20"/>
          <w:lang w:eastAsia="en-US"/>
        </w:rPr>
        <w:br/>
      </w:r>
    </w:p>
    <w:p w14:paraId="7DFD6D00" w14:textId="77777777" w:rsidR="003A17C0" w:rsidRPr="00486029" w:rsidRDefault="003A17C0" w:rsidP="00BA034D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7E4B9707" w14:textId="632365AA" w:rsidR="00BA034D" w:rsidRDefault="003B32B4" w:rsidP="00BD7A56">
      <w:pPr>
        <w:pStyle w:val="BodyText"/>
        <w:ind w:left="284" w:hanging="284"/>
        <w:jc w:val="both"/>
        <w:rPr>
          <w:rFonts w:ascii="Arial" w:hAnsi="Arial" w:cs="Arial"/>
          <w:b w:val="0"/>
          <w:bCs w:val="0"/>
          <w:sz w:val="20"/>
          <w:szCs w:val="20"/>
          <w:lang w:eastAsia="en-US"/>
        </w:rPr>
      </w:pPr>
      <w:sdt>
        <w:sdtPr>
          <w:rPr>
            <w:rFonts w:ascii="Arial" w:hAnsi="Arial" w:cs="Arial"/>
            <w:b w:val="0"/>
            <w:bCs w:val="0"/>
            <w:sz w:val="20"/>
            <w:szCs w:val="20"/>
            <w:lang w:eastAsia="en-US"/>
          </w:rPr>
          <w:id w:val="609395407"/>
        </w:sdtPr>
        <w:sdtEndPr/>
        <w:sdtContent>
          <w:r w:rsidR="00DF1935">
            <w:rPr>
              <w:rFonts w:ascii="MS Gothic" w:eastAsia="MS Gothic" w:hAnsi="MS Gothic" w:cs="Arial" w:hint="eastAsia"/>
              <w:b w:val="0"/>
              <w:bCs w:val="0"/>
              <w:sz w:val="20"/>
              <w:szCs w:val="20"/>
              <w:lang w:eastAsia="en-US"/>
            </w:rPr>
            <w:t>☐</w:t>
          </w:r>
        </w:sdtContent>
      </w:sdt>
      <w:r w:rsidR="00BA034D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 xml:space="preserve">I hold the rights on the submitted photographs and I agree that they can be used in the framework of the Good Practice Awards procedure and publications </w:t>
      </w:r>
      <w:r w:rsidR="001C155F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>and</w:t>
      </w:r>
      <w:r w:rsidR="00BA034D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 xml:space="preserve"> that the photographs can be stored </w:t>
      </w:r>
      <w:r w:rsidR="00CF58C1" w:rsidRPr="002E40E0">
        <w:rPr>
          <w:rFonts w:ascii="Arial" w:hAnsi="Arial" w:cs="Arial"/>
          <w:b w:val="0"/>
          <w:bCs w:val="0"/>
          <w:sz w:val="20"/>
          <w:szCs w:val="20"/>
          <w:lang w:eastAsia="en-US"/>
        </w:rPr>
        <w:t xml:space="preserve">by the </w:t>
      </w:r>
      <w:r w:rsidR="00B6139D" w:rsidRPr="002E40E0">
        <w:rPr>
          <w:rFonts w:ascii="Arial" w:hAnsi="Arial" w:cs="Arial"/>
          <w:b w:val="0"/>
          <w:bCs w:val="0"/>
          <w:sz w:val="20"/>
          <w:szCs w:val="20"/>
          <w:lang w:eastAsia="en-US"/>
        </w:rPr>
        <w:t>Labour Inspectorate</w:t>
      </w:r>
      <w:r w:rsidR="00BA034D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 xml:space="preserve"> and used for further non-commercial promotion of occupational safety and health.</w:t>
      </w:r>
    </w:p>
    <w:p w14:paraId="34EDD577" w14:textId="77777777" w:rsidR="00DF1935" w:rsidRDefault="00DF1935" w:rsidP="00BA034D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2322FBB1" w14:textId="77777777" w:rsidR="00DF1935" w:rsidRDefault="00DF1935" w:rsidP="00DF1935">
      <w:pPr>
        <w:pStyle w:val="BodyText"/>
        <w:rPr>
          <w:rFonts w:ascii="Arial" w:hAnsi="Arial" w:cs="Arial"/>
          <w:sz w:val="20"/>
        </w:rPr>
      </w:pPr>
    </w:p>
    <w:p w14:paraId="101E7764" w14:textId="77777777" w:rsidR="00BA034D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  <w:r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>Name of organisation:</w:t>
      </w:r>
      <w:r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ab/>
        <w:t>________________________________</w:t>
      </w:r>
    </w:p>
    <w:p w14:paraId="7BD6F2BE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sz w:val="24"/>
        </w:rPr>
      </w:pPr>
    </w:p>
    <w:p w14:paraId="002B64CE" w14:textId="77777777" w:rsidR="003A17C0" w:rsidRPr="00486029" w:rsidRDefault="00BA034D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  <w:r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>Date</w:t>
      </w:r>
      <w:r w:rsidR="003A17C0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>:</w:t>
      </w:r>
      <w:r w:rsidR="003A17C0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ab/>
      </w:r>
      <w:r w:rsidR="003A17C0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ab/>
      </w:r>
      <w:r w:rsidR="003A17C0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ab/>
        <w:t>________________________________</w:t>
      </w:r>
    </w:p>
    <w:p w14:paraId="1BC6D707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3633F71F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  <w:r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>S</w:t>
      </w:r>
      <w:r w:rsidR="00BA034D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 xml:space="preserve">ignature of the </w:t>
      </w:r>
      <w:r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 xml:space="preserve">legal </w:t>
      </w:r>
      <w:r w:rsidR="00BA034D"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>representative of the organisation</w:t>
      </w:r>
      <w:r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 xml:space="preserve">: </w:t>
      </w:r>
    </w:p>
    <w:p w14:paraId="029C1E62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3A4638F8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330451BF" w14:textId="77777777" w:rsidR="00BA034D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  <w:r w:rsidRPr="00486029">
        <w:rPr>
          <w:rFonts w:ascii="Arial" w:hAnsi="Arial" w:cs="Arial"/>
          <w:b w:val="0"/>
          <w:bCs w:val="0"/>
          <w:sz w:val="20"/>
          <w:szCs w:val="20"/>
          <w:lang w:eastAsia="en-US"/>
        </w:rPr>
        <w:t>________________________________</w:t>
      </w:r>
    </w:p>
    <w:p w14:paraId="47C0DA16" w14:textId="77777777" w:rsidR="003A17C0" w:rsidRPr="00486029" w:rsidRDefault="003A17C0" w:rsidP="00BA034D">
      <w:pPr>
        <w:spacing w:before="120"/>
        <w:jc w:val="both"/>
        <w:rPr>
          <w:rFonts w:ascii="Arial" w:hAnsi="Arial" w:cs="Arial"/>
          <w:b/>
          <w:u w:val="single"/>
          <w:lang w:val="en-GB"/>
        </w:rPr>
      </w:pPr>
    </w:p>
    <w:p w14:paraId="4C7B65B1" w14:textId="77777777" w:rsidR="003A17C0" w:rsidRPr="00486029" w:rsidRDefault="003A17C0" w:rsidP="00BA034D">
      <w:pPr>
        <w:spacing w:before="120"/>
        <w:jc w:val="both"/>
        <w:rPr>
          <w:rFonts w:ascii="Arial" w:hAnsi="Arial" w:cs="Arial"/>
          <w:b/>
          <w:u w:val="single"/>
          <w:lang w:val="en-GB"/>
        </w:rPr>
      </w:pPr>
    </w:p>
    <w:p w14:paraId="34F92020" w14:textId="77777777" w:rsidR="003A17C0" w:rsidRPr="00486029" w:rsidRDefault="003A17C0">
      <w:pPr>
        <w:spacing w:after="0" w:line="240" w:lineRule="auto"/>
        <w:rPr>
          <w:rFonts w:ascii="Arial" w:hAnsi="Arial" w:cs="Arial"/>
          <w:b/>
          <w:u w:val="single"/>
          <w:lang w:val="en-GB"/>
        </w:rPr>
      </w:pPr>
      <w:r w:rsidRPr="00486029">
        <w:rPr>
          <w:rFonts w:ascii="Arial" w:hAnsi="Arial" w:cs="Arial"/>
          <w:b/>
          <w:u w:val="single"/>
          <w:lang w:val="en-GB"/>
        </w:rPr>
        <w:br w:type="page"/>
      </w:r>
    </w:p>
    <w:p w14:paraId="545249E2" w14:textId="77777777" w:rsidR="003A17C0" w:rsidRPr="00486029" w:rsidRDefault="003A17C0" w:rsidP="003A17C0">
      <w:pPr>
        <w:spacing w:before="120"/>
        <w:jc w:val="both"/>
        <w:rPr>
          <w:rFonts w:ascii="Arial" w:hAnsi="Arial" w:cs="Arial"/>
          <w:b/>
          <w:lang w:val="en-GB"/>
        </w:rPr>
      </w:pPr>
      <w:r w:rsidRPr="00486029">
        <w:rPr>
          <w:rFonts w:ascii="Arial" w:hAnsi="Arial" w:cs="Arial"/>
          <w:b/>
          <w:u w:val="single"/>
          <w:lang w:val="en-GB"/>
        </w:rPr>
        <w:lastRenderedPageBreak/>
        <w:t>Explanation of terms used in the application form</w:t>
      </w:r>
      <w:r w:rsidRPr="00486029">
        <w:rPr>
          <w:rFonts w:ascii="Arial" w:hAnsi="Arial" w:cs="Arial"/>
          <w:b/>
          <w:lang w:val="en-GB"/>
        </w:rPr>
        <w:t xml:space="preserve">: </w:t>
      </w:r>
    </w:p>
    <w:p w14:paraId="73E95045" w14:textId="0CAD9FAA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  <w:spacing w:val="-2"/>
        </w:rPr>
      </w:pPr>
      <w:r w:rsidRPr="00486029">
        <w:rPr>
          <w:rFonts w:cs="Arial"/>
        </w:rPr>
        <w:t xml:space="preserve">TITLE OF THE EXAMPLE: </w:t>
      </w:r>
      <w:r w:rsidR="00BA583B" w:rsidRPr="00486029">
        <w:rPr>
          <w:rFonts w:cs="Arial"/>
        </w:rPr>
        <w:t>w</w:t>
      </w:r>
      <w:r w:rsidRPr="00486029">
        <w:rPr>
          <w:rFonts w:cs="Arial"/>
        </w:rPr>
        <w:t xml:space="preserve">rite a short title, </w:t>
      </w:r>
      <w:r w:rsidR="00165BE7" w:rsidRPr="00486029">
        <w:rPr>
          <w:rFonts w:cs="Arial"/>
        </w:rPr>
        <w:t>for example</w:t>
      </w:r>
      <w:r w:rsidR="00BD7A56">
        <w:rPr>
          <w:rFonts w:cs="Arial"/>
        </w:rPr>
        <w:t xml:space="preserve"> </w:t>
      </w:r>
      <w:r w:rsidR="009B3842">
        <w:rPr>
          <w:rFonts w:cs="Arial"/>
        </w:rPr>
        <w:t>‘</w:t>
      </w:r>
      <w:r w:rsidRPr="00486029">
        <w:rPr>
          <w:rFonts w:cs="Arial"/>
        </w:rPr>
        <w:t>Introducing substitution of dangerous substances</w:t>
      </w:r>
      <w:r w:rsidR="009B3842">
        <w:rPr>
          <w:rFonts w:cs="Arial"/>
        </w:rPr>
        <w:t>’</w:t>
      </w:r>
      <w:r w:rsidRPr="00486029">
        <w:rPr>
          <w:rFonts w:cs="Arial"/>
        </w:rPr>
        <w:t xml:space="preserve">, </w:t>
      </w:r>
      <w:r w:rsidR="00DC433F">
        <w:rPr>
          <w:rFonts w:cs="Arial"/>
        </w:rPr>
        <w:t>‘</w:t>
      </w:r>
      <w:r w:rsidR="009B3842">
        <w:rPr>
          <w:rFonts w:cs="Arial"/>
        </w:rPr>
        <w:t>A</w:t>
      </w:r>
      <w:r w:rsidRPr="00486029">
        <w:rPr>
          <w:rFonts w:cs="Arial"/>
        </w:rPr>
        <w:t>dvanced technical control measures</w:t>
      </w:r>
      <w:r w:rsidR="00DC433F">
        <w:rPr>
          <w:rFonts w:cs="Arial"/>
        </w:rPr>
        <w:t>’,</w:t>
      </w:r>
      <w:r w:rsidR="00BD7A56">
        <w:rPr>
          <w:rFonts w:cs="Arial"/>
        </w:rPr>
        <w:t xml:space="preserve"> </w:t>
      </w:r>
      <w:r w:rsidR="00DC433F">
        <w:rPr>
          <w:rFonts w:cs="Arial"/>
        </w:rPr>
        <w:t>‘T</w:t>
      </w:r>
      <w:r w:rsidRPr="00486029">
        <w:rPr>
          <w:rFonts w:cs="Arial"/>
        </w:rPr>
        <w:t>aking into account the needs of specific worker groups</w:t>
      </w:r>
      <w:r w:rsidR="00DC433F">
        <w:rPr>
          <w:rFonts w:cs="Arial"/>
        </w:rPr>
        <w:t>’</w:t>
      </w:r>
      <w:r w:rsidRPr="00486029">
        <w:rPr>
          <w:rFonts w:cs="Arial"/>
        </w:rPr>
        <w:t xml:space="preserve">, </w:t>
      </w:r>
      <w:r w:rsidR="00DC433F">
        <w:rPr>
          <w:rFonts w:cs="Arial"/>
        </w:rPr>
        <w:t>‘R</w:t>
      </w:r>
      <w:r w:rsidRPr="00486029">
        <w:rPr>
          <w:rFonts w:cs="Arial"/>
        </w:rPr>
        <w:t>eduction of exposure to carcinogens</w:t>
      </w:r>
      <w:r w:rsidR="00DC433F">
        <w:rPr>
          <w:rFonts w:cs="Arial"/>
        </w:rPr>
        <w:t>’</w:t>
      </w:r>
      <w:r w:rsidRPr="00486029">
        <w:rPr>
          <w:rFonts w:cs="Arial"/>
        </w:rPr>
        <w:t xml:space="preserve">. </w:t>
      </w:r>
    </w:p>
    <w:p w14:paraId="58B959DB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  <w:spacing w:val="-2"/>
        </w:rPr>
      </w:pPr>
      <w:r w:rsidRPr="00486029">
        <w:rPr>
          <w:rFonts w:cs="Arial"/>
        </w:rPr>
        <w:t xml:space="preserve">NAME OF THE ENTERPRISE/ORGANISATION </w:t>
      </w:r>
      <w:r w:rsidRPr="00486029">
        <w:rPr>
          <w:rFonts w:cs="Arial"/>
          <w:bCs/>
        </w:rPr>
        <w:t>PROVIDING THE INFORMATION</w:t>
      </w:r>
      <w:r w:rsidRPr="00486029">
        <w:rPr>
          <w:rFonts w:cs="Arial"/>
        </w:rPr>
        <w:t xml:space="preserve">: occasionally the organisation submitting the </w:t>
      </w:r>
      <w:r w:rsidR="00CA00C4" w:rsidRPr="00486029">
        <w:rPr>
          <w:rFonts w:cs="Arial"/>
        </w:rPr>
        <w:t xml:space="preserve">good practice example </w:t>
      </w:r>
      <w:r w:rsidRPr="00486029">
        <w:rPr>
          <w:rFonts w:cs="Arial"/>
        </w:rPr>
        <w:t xml:space="preserve">is different from the enterprise </w:t>
      </w:r>
      <w:r w:rsidR="00CA00C4" w:rsidRPr="00486029">
        <w:rPr>
          <w:rFonts w:cs="Arial"/>
        </w:rPr>
        <w:t xml:space="preserve">that carried out </w:t>
      </w:r>
      <w:r w:rsidRPr="00486029">
        <w:rPr>
          <w:rFonts w:cs="Arial"/>
        </w:rPr>
        <w:t xml:space="preserve">the good practice. In this case, please provide details of both organisations and details of the contacts in both organisations. </w:t>
      </w:r>
    </w:p>
    <w:p w14:paraId="59B90AE3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 w:rsidRPr="00486029">
        <w:rPr>
          <w:rFonts w:cs="Arial"/>
        </w:rPr>
        <w:t xml:space="preserve">SECTOR: </w:t>
      </w:r>
      <w:r w:rsidR="00BA583B" w:rsidRPr="00486029">
        <w:rPr>
          <w:rFonts w:cs="Arial"/>
        </w:rPr>
        <w:t>t</w:t>
      </w:r>
      <w:r w:rsidRPr="00486029">
        <w:rPr>
          <w:rFonts w:cs="Arial"/>
        </w:rPr>
        <w:t>he sector (a four</w:t>
      </w:r>
      <w:r w:rsidR="00A54B4F" w:rsidRPr="00486029">
        <w:rPr>
          <w:rFonts w:cs="Arial"/>
        </w:rPr>
        <w:t>-</w:t>
      </w:r>
      <w:r w:rsidRPr="00486029">
        <w:rPr>
          <w:rFonts w:cs="Arial"/>
        </w:rPr>
        <w:t>digit number) should be indicated by using the</w:t>
      </w:r>
      <w:r w:rsidRPr="00486029">
        <w:rPr>
          <w:rFonts w:cs="Arial"/>
          <w:spacing w:val="-3"/>
        </w:rPr>
        <w:t xml:space="preserve"> Statistical Classification of Economic Activity in the European Union, NACE Rev.2, 2008, </w:t>
      </w:r>
      <w:hyperlink r:id="rId8" w:history="1">
        <w:r w:rsidRPr="00486029">
          <w:rPr>
            <w:rStyle w:val="Hyperlink"/>
            <w:rFonts w:cs="Arial"/>
          </w:rPr>
          <w:t>http://ec.europa.eu/eurostat/web/nace-rev2</w:t>
        </w:r>
      </w:hyperlink>
    </w:p>
    <w:p w14:paraId="2AE3889F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 w:rsidRPr="00486029">
        <w:rPr>
          <w:rFonts w:cs="Arial"/>
          <w:spacing w:val="-3"/>
        </w:rPr>
        <w:t xml:space="preserve">Private or public: </w:t>
      </w:r>
      <w:r w:rsidR="00BA583B" w:rsidRPr="00486029">
        <w:rPr>
          <w:rFonts w:cs="Arial"/>
          <w:spacing w:val="-3"/>
        </w:rPr>
        <w:t>i</w:t>
      </w:r>
      <w:r w:rsidRPr="00486029">
        <w:rPr>
          <w:rFonts w:cs="Arial"/>
          <w:spacing w:val="-3"/>
        </w:rPr>
        <w:t>s this a private or</w:t>
      </w:r>
      <w:r w:rsidR="00A54B4F" w:rsidRPr="00486029">
        <w:rPr>
          <w:rFonts w:cs="Arial"/>
          <w:spacing w:val="-3"/>
        </w:rPr>
        <w:t xml:space="preserve"> a</w:t>
      </w:r>
      <w:r w:rsidRPr="00486029">
        <w:rPr>
          <w:rFonts w:cs="Arial"/>
          <w:spacing w:val="-3"/>
        </w:rPr>
        <w:t xml:space="preserve"> public enterprise?</w:t>
      </w:r>
    </w:p>
    <w:p w14:paraId="75FD13A6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 w:rsidRPr="00486029">
        <w:rPr>
          <w:rFonts w:cs="Arial"/>
        </w:rPr>
        <w:t xml:space="preserve">BACKGROUND INFORMATION: description of the company/workplace/activity/situation giving rise </w:t>
      </w:r>
      <w:r w:rsidR="00424A9C" w:rsidRPr="00486029">
        <w:rPr>
          <w:rFonts w:cs="Arial"/>
        </w:rPr>
        <w:t xml:space="preserve">to </w:t>
      </w:r>
      <w:r w:rsidRPr="00486029">
        <w:rPr>
          <w:rFonts w:cs="Arial"/>
        </w:rPr>
        <w:t xml:space="preserve">concerns. </w:t>
      </w:r>
    </w:p>
    <w:p w14:paraId="08E7C9FC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 w:rsidRPr="00486029">
        <w:rPr>
          <w:rFonts w:cs="Arial"/>
        </w:rPr>
        <w:t>PROBLEM/ISSUE IDENTIFIED: description of how, when and in what form hazards/risks arise and of the effects and outcomes (any ill health, diseases, accidents, effects on production and work</w:t>
      </w:r>
      <w:r w:rsidR="00424A9C" w:rsidRPr="00486029">
        <w:rPr>
          <w:rFonts w:cs="Arial"/>
        </w:rPr>
        <w:t>,</w:t>
      </w:r>
      <w:r w:rsidRPr="00486029">
        <w:rPr>
          <w:rFonts w:cs="Arial"/>
        </w:rPr>
        <w:t xml:space="preserve"> etc.)</w:t>
      </w:r>
      <w:r w:rsidR="003A52DB" w:rsidRPr="00486029">
        <w:rPr>
          <w:rFonts w:cs="Arial"/>
        </w:rPr>
        <w:t>.</w:t>
      </w:r>
      <w:r w:rsidRPr="00486029">
        <w:rPr>
          <w:rFonts w:cs="Arial"/>
        </w:rPr>
        <w:t xml:space="preserve"> The description needs to be clear so that those accessing the information via the </w:t>
      </w:r>
      <w:r w:rsidR="00CA00C4" w:rsidRPr="00486029">
        <w:rPr>
          <w:rFonts w:cs="Arial"/>
        </w:rPr>
        <w:t>i</w:t>
      </w:r>
      <w:r w:rsidRPr="00486029">
        <w:rPr>
          <w:rFonts w:cs="Arial"/>
        </w:rPr>
        <w:t xml:space="preserve">nternet can understand the steps taken and why. </w:t>
      </w:r>
    </w:p>
    <w:p w14:paraId="3F3C73A2" w14:textId="61CD53FB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 w:rsidRPr="00486029">
        <w:rPr>
          <w:rFonts w:cs="Arial"/>
        </w:rPr>
        <w:t xml:space="preserve">SOLUTION/INTERVENTION/MEASURES TAKEN/WHAT WAS DONE AND HOW: a clear description of the measures taken, </w:t>
      </w:r>
      <w:r w:rsidR="00CA00C4" w:rsidRPr="00486029">
        <w:rPr>
          <w:rFonts w:cs="Arial"/>
        </w:rPr>
        <w:t>for example the</w:t>
      </w:r>
      <w:r w:rsidRPr="00486029">
        <w:rPr>
          <w:rFonts w:cs="Arial"/>
        </w:rPr>
        <w:t xml:space="preserve"> development of policies/interventions,</w:t>
      </w:r>
      <w:r w:rsidR="00CA00C4" w:rsidRPr="00486029">
        <w:rPr>
          <w:rFonts w:cs="Arial"/>
        </w:rPr>
        <w:t xml:space="preserve"> the</w:t>
      </w:r>
      <w:r w:rsidRPr="00486029">
        <w:rPr>
          <w:rFonts w:cs="Arial"/>
        </w:rPr>
        <w:t xml:space="preserve"> involvement of the workforce, implementation. </w:t>
      </w:r>
      <w:r w:rsidR="00CA00C4" w:rsidRPr="00486029">
        <w:rPr>
          <w:rFonts w:cs="Arial"/>
        </w:rPr>
        <w:t>The description</w:t>
      </w:r>
      <w:r w:rsidRPr="00486029">
        <w:rPr>
          <w:rFonts w:cs="Arial"/>
        </w:rPr>
        <w:t xml:space="preserve"> should be easy to </w:t>
      </w:r>
      <w:r w:rsidR="00BD7A56" w:rsidRPr="00486029">
        <w:rPr>
          <w:rFonts w:cs="Arial"/>
        </w:rPr>
        <w:t>understand,</w:t>
      </w:r>
      <w:r w:rsidRPr="00486029">
        <w:rPr>
          <w:rFonts w:cs="Arial"/>
        </w:rPr>
        <w:t xml:space="preserve"> and the reader should get a clear picture of the intervention/what was done and how. </w:t>
      </w:r>
    </w:p>
    <w:p w14:paraId="0D2CD257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 w:rsidRPr="00486029">
        <w:rPr>
          <w:rFonts w:cs="Arial"/>
        </w:rPr>
        <w:t>RESULTS ACHIEVED/EFFECTIVENESS OF THE MEASURES: an indication of the measurable results (</w:t>
      </w:r>
      <w:r w:rsidR="005C753F">
        <w:rPr>
          <w:rFonts w:cs="Arial"/>
        </w:rPr>
        <w:t>for example</w:t>
      </w:r>
      <w:r w:rsidR="00CA00C4" w:rsidRPr="00486029">
        <w:rPr>
          <w:rFonts w:cs="Arial"/>
        </w:rPr>
        <w:t xml:space="preserve"> a</w:t>
      </w:r>
      <w:r w:rsidRPr="00486029">
        <w:rPr>
          <w:rFonts w:cs="Arial"/>
        </w:rPr>
        <w:t xml:space="preserve"> reduction </w:t>
      </w:r>
      <w:r w:rsidR="003A52DB" w:rsidRPr="00486029">
        <w:rPr>
          <w:rFonts w:cs="Arial"/>
        </w:rPr>
        <w:t xml:space="preserve">in </w:t>
      </w:r>
      <w:r w:rsidRPr="00486029">
        <w:rPr>
          <w:rFonts w:cs="Arial"/>
        </w:rPr>
        <w:t xml:space="preserve">the number of accidents and occupational diseases) and also of any </w:t>
      </w:r>
      <w:r w:rsidR="001C41BB" w:rsidRPr="00486029">
        <w:rPr>
          <w:rFonts w:cs="Arial"/>
        </w:rPr>
        <w:t>‘</w:t>
      </w:r>
      <w:r w:rsidRPr="00486029">
        <w:rPr>
          <w:rFonts w:cs="Arial"/>
        </w:rPr>
        <w:t>immeasurable</w:t>
      </w:r>
      <w:r w:rsidR="001C41BB" w:rsidRPr="00486029">
        <w:rPr>
          <w:rFonts w:cs="Arial"/>
        </w:rPr>
        <w:t>’</w:t>
      </w:r>
      <w:r w:rsidRPr="00486029">
        <w:rPr>
          <w:rFonts w:cs="Arial"/>
        </w:rPr>
        <w:t xml:space="preserve"> benefits (</w:t>
      </w:r>
      <w:r w:rsidR="00CA00C4" w:rsidRPr="00486029">
        <w:rPr>
          <w:rFonts w:cs="Arial"/>
        </w:rPr>
        <w:t xml:space="preserve">such as a </w:t>
      </w:r>
      <w:r w:rsidRPr="00486029">
        <w:rPr>
          <w:rFonts w:cs="Arial"/>
        </w:rPr>
        <w:t xml:space="preserve">better workplace environment). This can include human, social and economic costs, benefits and positive outcomes. </w:t>
      </w:r>
    </w:p>
    <w:p w14:paraId="0B8E07D6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 w:rsidRPr="00486029">
        <w:rPr>
          <w:rFonts w:cs="Arial"/>
        </w:rPr>
        <w:t xml:space="preserve">SUCCESS FACTORS: elements essential for achieving the desired outcome, </w:t>
      </w:r>
      <w:r w:rsidR="00CA00C4" w:rsidRPr="00486029">
        <w:rPr>
          <w:rFonts w:cs="Arial"/>
        </w:rPr>
        <w:t>for example</w:t>
      </w:r>
      <w:r w:rsidRPr="00486029">
        <w:rPr>
          <w:rFonts w:cs="Arial"/>
        </w:rPr>
        <w:t xml:space="preserve"> worker involvement, management commitment, cooperation of HR and OSH management.</w:t>
      </w:r>
    </w:p>
    <w:p w14:paraId="62CF4101" w14:textId="77777777" w:rsidR="00DE7C9C" w:rsidRPr="00486029" w:rsidRDefault="00DE7C9C" w:rsidP="00DE7C9C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 w:rsidRPr="00486029">
        <w:rPr>
          <w:rFonts w:cs="Arial"/>
        </w:rPr>
        <w:t xml:space="preserve">COSTS/BENEFITS: an indication of the costs accrued during the implementation of the measures and the reduction of costs as a direct or indirect consequence of the innovation (where available). </w:t>
      </w:r>
    </w:p>
    <w:p w14:paraId="43FDC045" w14:textId="1D1BA07F" w:rsidR="003A17C0" w:rsidRPr="00B6412B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 w:rsidRPr="00486029">
        <w:rPr>
          <w:rFonts w:cs="Arial"/>
        </w:rPr>
        <w:t>PHOTOS AND ANY OTHER ILLUSTRATIVE MATERIALS</w:t>
      </w:r>
      <w:r w:rsidR="00BA583B" w:rsidRPr="00486029">
        <w:rPr>
          <w:rFonts w:cs="Arial"/>
        </w:rPr>
        <w:t>:</w:t>
      </w:r>
      <w:r w:rsidR="00BD7A56">
        <w:rPr>
          <w:rFonts w:cs="Arial"/>
        </w:rPr>
        <w:t xml:space="preserve"> </w:t>
      </w:r>
      <w:bookmarkStart w:id="0" w:name="_GoBack"/>
      <w:bookmarkEnd w:id="0"/>
      <w:r w:rsidR="009974C3" w:rsidRPr="00486029">
        <w:rPr>
          <w:rFonts w:cs="Arial"/>
        </w:rPr>
        <w:t xml:space="preserve">these </w:t>
      </w:r>
      <w:r w:rsidRPr="00486029">
        <w:rPr>
          <w:rFonts w:cs="Arial"/>
        </w:rPr>
        <w:t>should be provided as additional information</w:t>
      </w:r>
      <w:r w:rsidR="00DC433F">
        <w:rPr>
          <w:rFonts w:cs="Arial"/>
        </w:rPr>
        <w:t>,</w:t>
      </w:r>
      <w:r w:rsidRPr="00486029">
        <w:rPr>
          <w:rFonts w:cs="Arial"/>
        </w:rPr>
        <w:t xml:space="preserve"> where possible including graphs, tables and charts.</w:t>
      </w:r>
    </w:p>
    <w:sectPr w:rsidR="003A17C0" w:rsidRPr="00B6412B" w:rsidSect="00535EB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39" w:right="794" w:bottom="992" w:left="794" w:header="1304" w:footer="74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E77B0" w14:textId="77777777" w:rsidR="003B32B4" w:rsidRDefault="003B32B4" w:rsidP="00903FC4">
      <w:r>
        <w:separator/>
      </w:r>
    </w:p>
  </w:endnote>
  <w:endnote w:type="continuationSeparator" w:id="0">
    <w:p w14:paraId="316A2437" w14:textId="77777777" w:rsidR="003B32B4" w:rsidRDefault="003B32B4" w:rsidP="00903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rial-BoldItalic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84252" w14:textId="77777777" w:rsidR="0012094B" w:rsidRDefault="00591687" w:rsidP="00903FC4">
    <w:pPr>
      <w:framePr w:wrap="around" w:vAnchor="text" w:hAnchor="margin" w:xAlign="right" w:y="1"/>
    </w:pPr>
    <w:r>
      <w:fldChar w:fldCharType="begin"/>
    </w:r>
    <w:r w:rsidR="0012094B">
      <w:instrText xml:space="preserve">PAGE  </w:instrText>
    </w:r>
    <w:r>
      <w:fldChar w:fldCharType="end"/>
    </w:r>
  </w:p>
  <w:p w14:paraId="37E53E4C" w14:textId="77777777" w:rsidR="0012094B" w:rsidRDefault="0012094B" w:rsidP="00903FC4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4059C" w14:textId="77777777" w:rsidR="0012094B" w:rsidRPr="00581672" w:rsidRDefault="00D009F8" w:rsidP="00D5479D">
    <w:pPr>
      <w:framePr w:w="471" w:wrap="around" w:vAnchor="page" w:hAnchor="page" w:x="392" w:y="16161"/>
      <w:rPr>
        <w:rStyle w:val="PageNumber"/>
      </w:rPr>
    </w:pPr>
    <w:r>
      <w:rPr>
        <w:rStyle w:val="PageNumber"/>
      </w:rPr>
      <w:br/>
    </w:r>
    <w:r w:rsidR="00591687" w:rsidRPr="00581672">
      <w:rPr>
        <w:rStyle w:val="PageNumber"/>
      </w:rPr>
      <w:fldChar w:fldCharType="begin"/>
    </w:r>
    <w:r w:rsidR="0012094B" w:rsidRPr="00581672">
      <w:rPr>
        <w:rStyle w:val="PageNumber"/>
      </w:rPr>
      <w:instrText xml:space="preserve">PAGE  </w:instrText>
    </w:r>
    <w:r w:rsidR="00591687" w:rsidRPr="00581672">
      <w:rPr>
        <w:rStyle w:val="PageNumber"/>
      </w:rPr>
      <w:fldChar w:fldCharType="separate"/>
    </w:r>
    <w:r w:rsidR="003763F7">
      <w:rPr>
        <w:rStyle w:val="PageNumber"/>
        <w:noProof/>
      </w:rPr>
      <w:t>4</w:t>
    </w:r>
    <w:r w:rsidR="00591687" w:rsidRPr="00581672">
      <w:rPr>
        <w:rStyle w:val="PageNumber"/>
      </w:rPr>
      <w:fldChar w:fldCharType="end"/>
    </w:r>
  </w:p>
  <w:p w14:paraId="0278303B" w14:textId="77777777" w:rsidR="0012094B" w:rsidRDefault="0012094B" w:rsidP="00903FC4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26CF5" w14:textId="77777777" w:rsidR="0012094B" w:rsidRPr="00581672" w:rsidRDefault="00591687" w:rsidP="00D5479D">
    <w:pPr>
      <w:pStyle w:val="Footer"/>
      <w:framePr w:w="471" w:wrap="around" w:vAnchor="text" w:hAnchor="page" w:x="392" w:y="415"/>
      <w:jc w:val="left"/>
      <w:rPr>
        <w:rStyle w:val="PageNumber"/>
      </w:rPr>
    </w:pPr>
    <w:r w:rsidRPr="00581672">
      <w:rPr>
        <w:rStyle w:val="PageNumber"/>
      </w:rPr>
      <w:fldChar w:fldCharType="begin"/>
    </w:r>
    <w:r w:rsidR="0012094B" w:rsidRPr="00581672">
      <w:rPr>
        <w:rStyle w:val="PageNumber"/>
      </w:rPr>
      <w:instrText xml:space="preserve">PAGE  </w:instrText>
    </w:r>
    <w:r w:rsidRPr="00581672">
      <w:rPr>
        <w:rStyle w:val="PageNumber"/>
      </w:rPr>
      <w:fldChar w:fldCharType="separate"/>
    </w:r>
    <w:r w:rsidR="003763F7">
      <w:rPr>
        <w:rStyle w:val="PageNumber"/>
        <w:noProof/>
      </w:rPr>
      <w:t>1</w:t>
    </w:r>
    <w:r w:rsidRPr="00581672">
      <w:rPr>
        <w:rStyle w:val="PageNumber"/>
      </w:rPr>
      <w:fldChar w:fldCharType="end"/>
    </w:r>
  </w:p>
  <w:p w14:paraId="3DCAB53E" w14:textId="77777777" w:rsidR="0012094B" w:rsidRDefault="0012094B" w:rsidP="0063251D">
    <w:pPr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D485C" w14:textId="77777777" w:rsidR="003B32B4" w:rsidRDefault="003B32B4" w:rsidP="00903FC4">
      <w:r>
        <w:separator/>
      </w:r>
    </w:p>
  </w:footnote>
  <w:footnote w:type="continuationSeparator" w:id="0">
    <w:p w14:paraId="0E85694C" w14:textId="77777777" w:rsidR="003B32B4" w:rsidRDefault="003B32B4" w:rsidP="00903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9E161" w14:textId="77777777" w:rsidR="0012094B" w:rsidRDefault="0012094B" w:rsidP="00DC433F">
    <w:r>
      <w:rPr>
        <w:noProof/>
      </w:rPr>
      <w:drawing>
        <wp:anchor distT="0" distB="0" distL="114300" distR="114300" simplePos="0" relativeHeight="251659776" behindDoc="1" locked="0" layoutInCell="1" allowOverlap="1" wp14:anchorId="624D4BF2" wp14:editId="4A6771E2">
          <wp:simplePos x="0" y="0"/>
          <wp:positionH relativeFrom="page">
            <wp:posOffset>9525</wp:posOffset>
          </wp:positionH>
          <wp:positionV relativeFrom="page">
            <wp:posOffset>152400</wp:posOffset>
          </wp:positionV>
          <wp:extent cx="7593965" cy="10534650"/>
          <wp:effectExtent l="19050" t="0" r="6985" b="0"/>
          <wp:wrapNone/>
          <wp:docPr id="69" name="Imagen 69" descr="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B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1053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B384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BDC08" w14:textId="77777777" w:rsidR="0012094B" w:rsidRDefault="0012094B" w:rsidP="00B6412B">
    <w:pPr>
      <w:tabs>
        <w:tab w:val="right" w:pos="10318"/>
      </w:tabs>
      <w:spacing w:after="132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D88C550" wp14:editId="0306829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673" cy="10692731"/>
          <wp:effectExtent l="19050" t="0" r="227" b="0"/>
          <wp:wrapNone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673" cy="10692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412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53119"/>
    <w:multiLevelType w:val="hybridMultilevel"/>
    <w:tmpl w:val="81B6A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96041"/>
    <w:multiLevelType w:val="hybridMultilevel"/>
    <w:tmpl w:val="F1422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A836B2">
      <w:start w:val="1"/>
      <w:numFmt w:val="bullet"/>
      <w:lvlText w:val=""/>
      <w:lvlJc w:val="left"/>
      <w:pPr>
        <w:tabs>
          <w:tab w:val="num" w:pos="360"/>
        </w:tabs>
        <w:ind w:left="723" w:hanging="363"/>
      </w:pPr>
      <w:rPr>
        <w:rFonts w:ascii="Wingdings" w:hAnsi="Wingdings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8560D"/>
    <w:multiLevelType w:val="hybridMultilevel"/>
    <w:tmpl w:val="F858F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74CD8"/>
    <w:multiLevelType w:val="hybridMultilevel"/>
    <w:tmpl w:val="7A28E6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DC1E49"/>
    <w:multiLevelType w:val="hybridMultilevel"/>
    <w:tmpl w:val="14D8F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449D5"/>
    <w:multiLevelType w:val="hybridMultilevel"/>
    <w:tmpl w:val="531E1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13BC4"/>
    <w:multiLevelType w:val="hybridMultilevel"/>
    <w:tmpl w:val="202E07DC"/>
    <w:lvl w:ilvl="0" w:tplc="F1B06E04">
      <w:start w:val="1"/>
      <w:numFmt w:val="bullet"/>
      <w:lvlText w:val=""/>
      <w:lvlJc w:val="left"/>
      <w:pPr>
        <w:tabs>
          <w:tab w:val="num" w:pos="360"/>
        </w:tabs>
        <w:ind w:left="717" w:hanging="357"/>
      </w:pPr>
      <w:rPr>
        <w:rFonts w:ascii="Wingdings" w:hAnsi="Wingdings" w:hint="default"/>
        <w:sz w:val="22"/>
      </w:rPr>
    </w:lvl>
    <w:lvl w:ilvl="1" w:tplc="18E0BC9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745261"/>
    <w:multiLevelType w:val="hybridMultilevel"/>
    <w:tmpl w:val="1B82AD6E"/>
    <w:lvl w:ilvl="0" w:tplc="F1B06E04">
      <w:start w:val="1"/>
      <w:numFmt w:val="bullet"/>
      <w:lvlText w:val=""/>
      <w:lvlJc w:val="left"/>
      <w:pPr>
        <w:tabs>
          <w:tab w:val="num" w:pos="360"/>
        </w:tabs>
        <w:ind w:left="717" w:hanging="357"/>
      </w:pPr>
      <w:rPr>
        <w:rFonts w:ascii="Wingdings" w:hAnsi="Wingdings" w:hint="default"/>
        <w:sz w:val="22"/>
      </w:rPr>
    </w:lvl>
    <w:lvl w:ilvl="1" w:tplc="18E0BC9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FC050D"/>
    <w:multiLevelType w:val="hybridMultilevel"/>
    <w:tmpl w:val="01F0B8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494A37"/>
    <w:multiLevelType w:val="hybridMultilevel"/>
    <w:tmpl w:val="C4767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376A3"/>
    <w:multiLevelType w:val="hybridMultilevel"/>
    <w:tmpl w:val="1DFCA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33A91"/>
    <w:multiLevelType w:val="hybridMultilevel"/>
    <w:tmpl w:val="533A6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73A45"/>
    <w:multiLevelType w:val="hybridMultilevel"/>
    <w:tmpl w:val="49B286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34856"/>
    <w:multiLevelType w:val="hybridMultilevel"/>
    <w:tmpl w:val="9ED6E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723BA"/>
    <w:multiLevelType w:val="hybridMultilevel"/>
    <w:tmpl w:val="B2BE9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F91A86"/>
    <w:multiLevelType w:val="multilevel"/>
    <w:tmpl w:val="420AE4B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77B65946"/>
    <w:multiLevelType w:val="hybridMultilevel"/>
    <w:tmpl w:val="40B83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2"/>
  </w:num>
  <w:num w:numId="4">
    <w:abstractNumId w:val="21"/>
  </w:num>
  <w:num w:numId="5">
    <w:abstractNumId w:val="20"/>
  </w:num>
  <w:num w:numId="6">
    <w:abstractNumId w:val="20"/>
  </w:num>
  <w:num w:numId="7">
    <w:abstractNumId w:val="20"/>
  </w:num>
  <w:num w:numId="8">
    <w:abstractNumId w:val="1"/>
  </w:num>
  <w:num w:numId="9">
    <w:abstractNumId w:val="20"/>
  </w:num>
  <w:num w:numId="10">
    <w:abstractNumId w:val="20"/>
  </w:num>
  <w:num w:numId="11">
    <w:abstractNumId w:val="20"/>
  </w:num>
  <w:num w:numId="12">
    <w:abstractNumId w:val="20"/>
  </w:num>
  <w:num w:numId="13">
    <w:abstractNumId w:val="12"/>
  </w:num>
  <w:num w:numId="14">
    <w:abstractNumId w:val="3"/>
  </w:num>
  <w:num w:numId="15">
    <w:abstractNumId w:val="8"/>
  </w:num>
  <w:num w:numId="16">
    <w:abstractNumId w:val="9"/>
  </w:num>
  <w:num w:numId="17">
    <w:abstractNumId w:val="16"/>
  </w:num>
  <w:num w:numId="18">
    <w:abstractNumId w:val="10"/>
  </w:num>
  <w:num w:numId="19">
    <w:abstractNumId w:val="6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"/>
  </w:num>
  <w:num w:numId="30">
    <w:abstractNumId w:val="13"/>
  </w:num>
  <w:num w:numId="31">
    <w:abstractNumId w:val="5"/>
  </w:num>
  <w:num w:numId="32">
    <w:abstractNumId w:val="13"/>
  </w:num>
  <w:num w:numId="33">
    <w:abstractNumId w:val="18"/>
  </w:num>
  <w:num w:numId="34">
    <w:abstractNumId w:val="23"/>
  </w:num>
  <w:num w:numId="35">
    <w:abstractNumId w:val="4"/>
  </w:num>
  <w:num w:numId="36">
    <w:abstractNumId w:val="14"/>
  </w:num>
  <w:num w:numId="37">
    <w:abstractNumId w:val="17"/>
  </w:num>
  <w:num w:numId="38">
    <w:abstractNumId w:val="11"/>
  </w:num>
  <w:num w:numId="39">
    <w:abstractNumId w:val="15"/>
  </w:num>
  <w:num w:numId="40">
    <w:abstractNumId w:val="7"/>
  </w:num>
  <w:num w:numId="41">
    <w:abstractNumId w:val="19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94B"/>
    <w:rsid w:val="00042A31"/>
    <w:rsid w:val="0005146D"/>
    <w:rsid w:val="00071887"/>
    <w:rsid w:val="00097C1A"/>
    <w:rsid w:val="000C782A"/>
    <w:rsid w:val="000E02C8"/>
    <w:rsid w:val="000F5B99"/>
    <w:rsid w:val="000F7310"/>
    <w:rsid w:val="0012094B"/>
    <w:rsid w:val="00134A1B"/>
    <w:rsid w:val="00163170"/>
    <w:rsid w:val="001650CC"/>
    <w:rsid w:val="00165BE7"/>
    <w:rsid w:val="001A61BF"/>
    <w:rsid w:val="001B407B"/>
    <w:rsid w:val="001C155F"/>
    <w:rsid w:val="001C41BB"/>
    <w:rsid w:val="001D2B80"/>
    <w:rsid w:val="001F1EC9"/>
    <w:rsid w:val="00207E47"/>
    <w:rsid w:val="002150A7"/>
    <w:rsid w:val="0024195B"/>
    <w:rsid w:val="002558A7"/>
    <w:rsid w:val="00261561"/>
    <w:rsid w:val="00274064"/>
    <w:rsid w:val="00282DFC"/>
    <w:rsid w:val="00293C35"/>
    <w:rsid w:val="00294CE4"/>
    <w:rsid w:val="002E39F3"/>
    <w:rsid w:val="002E40E0"/>
    <w:rsid w:val="00345136"/>
    <w:rsid w:val="00345838"/>
    <w:rsid w:val="003763F7"/>
    <w:rsid w:val="003A17C0"/>
    <w:rsid w:val="003A52DB"/>
    <w:rsid w:val="003B2941"/>
    <w:rsid w:val="003B32B4"/>
    <w:rsid w:val="003C7C7A"/>
    <w:rsid w:val="00424A9C"/>
    <w:rsid w:val="00466FBC"/>
    <w:rsid w:val="00486029"/>
    <w:rsid w:val="004971BA"/>
    <w:rsid w:val="004A3FB2"/>
    <w:rsid w:val="004A4933"/>
    <w:rsid w:val="004C6B0A"/>
    <w:rsid w:val="0050280C"/>
    <w:rsid w:val="0051679D"/>
    <w:rsid w:val="00525D48"/>
    <w:rsid w:val="00535EB2"/>
    <w:rsid w:val="00540CF3"/>
    <w:rsid w:val="00541E03"/>
    <w:rsid w:val="00560A8A"/>
    <w:rsid w:val="00581672"/>
    <w:rsid w:val="0058608E"/>
    <w:rsid w:val="00591687"/>
    <w:rsid w:val="0059704E"/>
    <w:rsid w:val="005C753F"/>
    <w:rsid w:val="005E3712"/>
    <w:rsid w:val="005F2657"/>
    <w:rsid w:val="005F62E7"/>
    <w:rsid w:val="00610F82"/>
    <w:rsid w:val="0063251D"/>
    <w:rsid w:val="00634BEB"/>
    <w:rsid w:val="00641E11"/>
    <w:rsid w:val="006605B2"/>
    <w:rsid w:val="0066519F"/>
    <w:rsid w:val="0068200C"/>
    <w:rsid w:val="0069215D"/>
    <w:rsid w:val="006B54E2"/>
    <w:rsid w:val="006C3CAC"/>
    <w:rsid w:val="006C7381"/>
    <w:rsid w:val="00726D24"/>
    <w:rsid w:val="007870EA"/>
    <w:rsid w:val="007A457F"/>
    <w:rsid w:val="007B7961"/>
    <w:rsid w:val="007D709B"/>
    <w:rsid w:val="00880546"/>
    <w:rsid w:val="00882105"/>
    <w:rsid w:val="008A0DCF"/>
    <w:rsid w:val="008A6C27"/>
    <w:rsid w:val="008F4FE2"/>
    <w:rsid w:val="00903FC4"/>
    <w:rsid w:val="009159B1"/>
    <w:rsid w:val="00924097"/>
    <w:rsid w:val="0093626D"/>
    <w:rsid w:val="0095675E"/>
    <w:rsid w:val="0095760D"/>
    <w:rsid w:val="00964381"/>
    <w:rsid w:val="009974C3"/>
    <w:rsid w:val="009A19A8"/>
    <w:rsid w:val="009B3842"/>
    <w:rsid w:val="009C1B4B"/>
    <w:rsid w:val="009D70DB"/>
    <w:rsid w:val="009D7E64"/>
    <w:rsid w:val="009F0C94"/>
    <w:rsid w:val="00A10097"/>
    <w:rsid w:val="00A14F6C"/>
    <w:rsid w:val="00A333FF"/>
    <w:rsid w:val="00A367E9"/>
    <w:rsid w:val="00A47C1B"/>
    <w:rsid w:val="00A54B4F"/>
    <w:rsid w:val="00A66B38"/>
    <w:rsid w:val="00A74F29"/>
    <w:rsid w:val="00AA4B60"/>
    <w:rsid w:val="00AC7782"/>
    <w:rsid w:val="00AF64A0"/>
    <w:rsid w:val="00B05D1A"/>
    <w:rsid w:val="00B41354"/>
    <w:rsid w:val="00B6139D"/>
    <w:rsid w:val="00B6412B"/>
    <w:rsid w:val="00B75DFC"/>
    <w:rsid w:val="00BA034D"/>
    <w:rsid w:val="00BA3ACA"/>
    <w:rsid w:val="00BA583B"/>
    <w:rsid w:val="00BB1ECF"/>
    <w:rsid w:val="00BC1A56"/>
    <w:rsid w:val="00BD7A56"/>
    <w:rsid w:val="00BE796B"/>
    <w:rsid w:val="00C03B33"/>
    <w:rsid w:val="00C067F2"/>
    <w:rsid w:val="00C239B1"/>
    <w:rsid w:val="00C37842"/>
    <w:rsid w:val="00C853A4"/>
    <w:rsid w:val="00CA00C4"/>
    <w:rsid w:val="00CB71CB"/>
    <w:rsid w:val="00CC3C5D"/>
    <w:rsid w:val="00CF58C1"/>
    <w:rsid w:val="00D009F8"/>
    <w:rsid w:val="00D335A0"/>
    <w:rsid w:val="00D5479D"/>
    <w:rsid w:val="00D56FF1"/>
    <w:rsid w:val="00D736C7"/>
    <w:rsid w:val="00D8266A"/>
    <w:rsid w:val="00DA2170"/>
    <w:rsid w:val="00DC433F"/>
    <w:rsid w:val="00DD35D4"/>
    <w:rsid w:val="00DE7C9C"/>
    <w:rsid w:val="00DF1935"/>
    <w:rsid w:val="00DF50F4"/>
    <w:rsid w:val="00E10A56"/>
    <w:rsid w:val="00E26549"/>
    <w:rsid w:val="00E6165F"/>
    <w:rsid w:val="00E95407"/>
    <w:rsid w:val="00EB5D89"/>
    <w:rsid w:val="00EC5634"/>
    <w:rsid w:val="00ED4713"/>
    <w:rsid w:val="00F154D8"/>
    <w:rsid w:val="00F17C13"/>
    <w:rsid w:val="00F3764F"/>
    <w:rsid w:val="00F37E46"/>
    <w:rsid w:val="00F647F7"/>
    <w:rsid w:val="00F80B5D"/>
    <w:rsid w:val="00F85AAD"/>
    <w:rsid w:val="00F92E82"/>
    <w:rsid w:val="00FA5923"/>
    <w:rsid w:val="00FC3F8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2D8CD31"/>
  <w15:docId w15:val="{50A2F275-08CE-1C45-A1C9-8AF51DCC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94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after="0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  <w:rPr>
      <w:sz w:val="16"/>
      <w:szCs w:val="16"/>
    </w:r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aliases w:val="Texto nota pie Car1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tyle1">
    <w:name w:val="Style1"/>
    <w:basedOn w:val="TableNormal"/>
    <w:uiPriority w:val="99"/>
    <w:rsid w:val="00F154D8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2">
    <w:name w:val="Style2"/>
    <w:basedOn w:val="Style1"/>
    <w:uiPriority w:val="99"/>
    <w:rsid w:val="00F154D8"/>
    <w:tblPr>
      <w:tblStyleColBandSize w:val="1"/>
      <w:tblBorders>
        <w:bottom w:val="single" w:sz="4" w:space="0" w:color="003399"/>
      </w:tblBorders>
    </w:tbl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3">
    <w:name w:val="Style3"/>
    <w:basedOn w:val="Style1"/>
    <w:uiPriority w:val="99"/>
    <w:rsid w:val="00F154D8"/>
    <w:tblPr>
      <w:tblStyleColBandSize w:val="1"/>
    </w:tbl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table" w:customStyle="1" w:styleId="Style4">
    <w:name w:val="Style4"/>
    <w:basedOn w:val="Style2"/>
    <w:uiPriority w:val="99"/>
    <w:rsid w:val="00F154D8"/>
    <w:tblPr/>
    <w:tcPr>
      <w:shd w:val="clear" w:color="auto" w:fill="auto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paragraph" w:styleId="ListParagraph">
    <w:name w:val="List Paragraph"/>
    <w:basedOn w:val="Normal"/>
    <w:uiPriority w:val="34"/>
    <w:rsid w:val="0012094B"/>
    <w:pPr>
      <w:spacing w:before="120" w:after="120" w:line="240" w:lineRule="atLeast"/>
      <w:ind w:left="720"/>
      <w:contextualSpacing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20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94B"/>
    <w:rPr>
      <w:rFonts w:asciiTheme="minorHAnsi" w:eastAsiaTheme="minorHAnsi" w:hAnsiTheme="minorHAnsi" w:cstheme="minorBidi"/>
      <w:lang w:val="en-US" w:eastAsia="en-US"/>
    </w:rPr>
  </w:style>
  <w:style w:type="paragraph" w:styleId="BodyText">
    <w:name w:val="Body Text"/>
    <w:basedOn w:val="Normal"/>
    <w:link w:val="Strong"/>
    <w:rsid w:val="00BA034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A034D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Strong">
    <w:name w:val="Strong"/>
    <w:aliases w:val="Body Text Char1"/>
    <w:link w:val="BodyText"/>
    <w:qFormat/>
    <w:rsid w:val="00BA034D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B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B38"/>
    <w:rPr>
      <w:rFonts w:asciiTheme="minorHAnsi" w:eastAsiaTheme="minorHAnsi" w:hAnsiTheme="minorHAnsi" w:cstheme="minorBidi"/>
      <w:b/>
      <w:bCs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70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web/nace-rev2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I:\Operational%20activities\4.7%20Awareness%20raising%20&amp;%20Comm%202017\Publications\Publications\ZZ_FINALISED\1226-HWC%202018-19%20Campaign%20Word%20templates\FINAL\WORD-TEMPLATES-HWC-2018-2019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8A9105-8E0D-0B4B-808F-9EBCB8B69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I:\Operational activities\4.7 Awareness raising &amp; Comm 2017\Publications\Publications\ZZ_FINALISED\1226-HWC 2018-19 Campaign Word templates\FINAL\WORD-TEMPLATES-HWC-2018-2019\1_HWC_word A4 vertical_EU-OSHA.dotx</Template>
  <TotalTime>10</TotalTime>
  <Pages>4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Bilbao, 25 October 2010</vt:lpstr>
    </vt:vector>
  </TitlesOfParts>
  <Company>EU OSHA</Company>
  <LinksUpToDate>false</LinksUpToDate>
  <CharactersWithSpaces>4163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creator>Birgit</dc:creator>
  <cp:lastModifiedBy>Liene Maurīte</cp:lastModifiedBy>
  <cp:revision>8</cp:revision>
  <cp:lastPrinted>2019-06-13T10:01:00Z</cp:lastPrinted>
  <dcterms:created xsi:type="dcterms:W3CDTF">2019-06-11T14:55:00Z</dcterms:created>
  <dcterms:modified xsi:type="dcterms:W3CDTF">2019-06-13T10:01:00Z</dcterms:modified>
</cp:coreProperties>
</file>